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230C7483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="005839E9">
        <w:rPr>
          <w:rFonts w:eastAsiaTheme="minorHAnsi" w:cs="Arial"/>
          <w:sz w:val="40"/>
          <w:szCs w:val="40"/>
          <w:lang w:eastAsia="en-US"/>
        </w:rPr>
        <w:t>KILPA-AEROBICIN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77777777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>
        <w:rPr>
          <w:rFonts w:eastAsia="Arial" w:cs="Arial"/>
          <w:sz w:val="22"/>
          <w:szCs w:val="22"/>
          <w:lang w:eastAsia="en-US"/>
        </w:rPr>
        <w:t>9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0CD6" w14:textId="77777777" w:rsidR="00270EE4" w:rsidRDefault="00270EE4" w:rsidP="0001483C">
      <w:r>
        <w:separator/>
      </w:r>
    </w:p>
  </w:endnote>
  <w:endnote w:type="continuationSeparator" w:id="0">
    <w:p w14:paraId="22E55CA1" w14:textId="77777777" w:rsidR="00270EE4" w:rsidRDefault="00270EE4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149A" w14:textId="77777777" w:rsidR="00270EE4" w:rsidRDefault="00270EE4" w:rsidP="0001483C">
      <w:r>
        <w:separator/>
      </w:r>
    </w:p>
  </w:footnote>
  <w:footnote w:type="continuationSeparator" w:id="0">
    <w:p w14:paraId="660C1DE9" w14:textId="77777777" w:rsidR="00270EE4" w:rsidRDefault="00270EE4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8D64E1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0EE4"/>
    <w:rsid w:val="00271C0E"/>
    <w:rsid w:val="00286B11"/>
    <w:rsid w:val="00291119"/>
    <w:rsid w:val="00340723"/>
    <w:rsid w:val="00355A8F"/>
    <w:rsid w:val="003775B9"/>
    <w:rsid w:val="003A67AF"/>
    <w:rsid w:val="004D7A65"/>
    <w:rsid w:val="00522F56"/>
    <w:rsid w:val="005839E9"/>
    <w:rsid w:val="005E708E"/>
    <w:rsid w:val="006460D7"/>
    <w:rsid w:val="00663718"/>
    <w:rsid w:val="00665796"/>
    <w:rsid w:val="0068028B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D10CAE"/>
    <w:rsid w:val="00D24CFF"/>
    <w:rsid w:val="00D65427"/>
    <w:rsid w:val="00DF2ADF"/>
    <w:rsid w:val="00E121AA"/>
    <w:rsid w:val="00E35D21"/>
    <w:rsid w:val="00E96071"/>
    <w:rsid w:val="00EC55DF"/>
    <w:rsid w:val="00F02759"/>
    <w:rsid w:val="00F13D90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ind w:left="2268"/>
    </w:pPr>
    <w:rPr>
      <w:rFonts w:cstheme="minorHAnsi"/>
      <w:color w:val="548DD4" w:themeColor="text2" w:themeTint="99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1</TotalTime>
  <Pages>1</Pages>
  <Words>98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3</cp:revision>
  <dcterms:created xsi:type="dcterms:W3CDTF">2026-08-24T05:58:00Z</dcterms:created>
  <dcterms:modified xsi:type="dcterms:W3CDTF">2026-08-24T05:58:00Z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